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2B9" w:rsidRDefault="000822E1" w:rsidP="00C908AC">
      <w:pPr>
        <w:ind w:hanging="142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9185E3A" wp14:editId="12BECCB0">
                <wp:simplePos x="0" y="0"/>
                <wp:positionH relativeFrom="column">
                  <wp:posOffset>-285750</wp:posOffset>
                </wp:positionH>
                <wp:positionV relativeFrom="paragraph">
                  <wp:posOffset>-457200</wp:posOffset>
                </wp:positionV>
                <wp:extent cx="10410190" cy="7560000"/>
                <wp:effectExtent l="0" t="0" r="3810" b="34925"/>
                <wp:wrapThrough wrapText="bothSides">
                  <wp:wrapPolygon edited="0">
                    <wp:start x="6957" y="0"/>
                    <wp:lineTo x="6957" y="1161"/>
                    <wp:lineTo x="0" y="1451"/>
                    <wp:lineTo x="0" y="2250"/>
                    <wp:lineTo x="527" y="2322"/>
                    <wp:lineTo x="527" y="20176"/>
                    <wp:lineTo x="4743" y="20901"/>
                    <wp:lineTo x="6957" y="20901"/>
                    <wp:lineTo x="6957" y="21627"/>
                    <wp:lineTo x="14546" y="21627"/>
                    <wp:lineTo x="14546" y="20901"/>
                    <wp:lineTo x="16970" y="20901"/>
                    <wp:lineTo x="21503" y="20176"/>
                    <wp:lineTo x="21555" y="3411"/>
                    <wp:lineTo x="19289" y="2322"/>
                    <wp:lineTo x="19394" y="1524"/>
                    <wp:lineTo x="18973" y="1451"/>
                    <wp:lineTo x="14546" y="1161"/>
                    <wp:lineTo x="14546" y="0"/>
                    <wp:lineTo x="6957" y="0"/>
                  </wp:wrapPolygon>
                </wp:wrapThrough>
                <wp:docPr id="23" name="Gruppierung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0190" cy="7560000"/>
                          <a:chOff x="0" y="0"/>
                          <a:chExt cx="10410190" cy="7560000"/>
                        </a:xfrm>
                      </wpg:grpSpPr>
                      <wps:wsp>
                        <wps:cNvPr id="1" name="Textfeld 1"/>
                        <wps:cNvSpPr txBox="1"/>
                        <wps:spPr>
                          <a:xfrm>
                            <a:off x="230505" y="1159510"/>
                            <a:ext cx="3141345" cy="592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left w:val="none" w:sz="0" w:space="0" w:color="auto"/>
                                  <w:right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74"/>
                                <w:gridCol w:w="3175"/>
                              </w:tblGrid>
                              <w:tr w:rsidR="000B0D34" w:rsidTr="008F6699">
                                <w:trPr>
                                  <w:trHeight w:val="385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vAlign w:val="center"/>
                                  </w:tcPr>
                                  <w:p w:rsidR="000B0D34" w:rsidRPr="008F6699" w:rsidRDefault="000B0D34" w:rsidP="009E352C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DATUM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vAlign w:val="center"/>
                                  </w:tcPr>
                                  <w:p w:rsidR="000B0D34" w:rsidRPr="008F6699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KURS</w:t>
                                    </w:r>
                                  </w:p>
                                </w:tc>
                              </w:tr>
                              <w:tr w:rsidR="000B0D34" w:rsidTr="008F6699">
                                <w:trPr>
                                  <w:trHeight w:val="693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Pr="008F6699" w:rsidRDefault="000B0D34" w:rsidP="009E352C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1.10.2018</w:t>
                                    </w:r>
                                  </w:p>
                                  <w:p w:rsidR="000B0D34" w:rsidRPr="009E352C" w:rsidRDefault="000B0D34" w:rsidP="009E352C">
                                    <w:pPr>
                                      <w:jc w:val="right"/>
                                      <w:rPr>
                                        <w:rFonts w:ascii="Source Sans Pro SemiBold" w:hAnsi="Source Sans Pro SemiBold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16.00 – 17.00 Uhr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Vit vendist otatibusdaes eaquis</w:t>
                                    </w:r>
                                  </w:p>
                                  <w:p w:rsidR="000B0D34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Praeper ehencaborro volupta turibeatendi blabla blalalalalkjdsf lisejkd</w:t>
                                    </w:r>
                                  </w:p>
                                  <w:p w:rsidR="000822E1" w:rsidRPr="008F6699" w:rsidRDefault="000822E1" w:rsidP="009E352C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  <w:r w:rsidR="000B0D34"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ifejf</w:t>
                                    </w:r>
                                  </w:p>
                                </w:tc>
                              </w:tr>
                              <w:tr w:rsidR="000B0D34" w:rsidTr="008F6699">
                                <w:trPr>
                                  <w:trHeight w:val="966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Pr="008F6699" w:rsidRDefault="000B0D34" w:rsidP="0068644E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1.10.2018</w:t>
                                    </w:r>
                                  </w:p>
                                  <w:p w:rsidR="000B0D34" w:rsidRPr="009E352C" w:rsidRDefault="000B0D34" w:rsidP="0068644E">
                                    <w:pPr>
                                      <w:jc w:val="right"/>
                                      <w:rPr>
                                        <w:rFonts w:ascii="Source Sans Pro SemiBold" w:hAnsi="Source Sans Pro SemiBold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16.00 – 17.00 Uhr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Vit vendist otatibusdaes eaquis</w:t>
                                    </w:r>
                                  </w:p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Praeper ehencaborro volupta turibeatendi blabla blalalalalkjdsf lisejkd</w:t>
                                    </w:r>
                                  </w:p>
                                  <w:p w:rsidR="000B0D34" w:rsidRPr="008F6699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sifejf</w:t>
                                    </w:r>
                                  </w:p>
                                </w:tc>
                              </w:tr>
                              <w:tr w:rsidR="000B0D34" w:rsidTr="008F6699">
                                <w:trPr>
                                  <w:trHeight w:val="966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Pr="008F6699" w:rsidRDefault="000B0D34" w:rsidP="0068644E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1.10.2018</w:t>
                                    </w:r>
                                  </w:p>
                                  <w:p w:rsidR="000B0D34" w:rsidRPr="009E352C" w:rsidRDefault="000B0D34" w:rsidP="0068644E">
                                    <w:pPr>
                                      <w:jc w:val="right"/>
                                      <w:rPr>
                                        <w:rFonts w:ascii="Source Sans Pro SemiBold" w:hAnsi="Source Sans Pro SemiBold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16.00 – 17.00 Uhr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Vit vendist otatibusdaes eaquis</w:t>
                                    </w:r>
                                  </w:p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Praeper ehencaborro volupta turibeatendi blabla blalalalalkjdsf lisejkd</w:t>
                                    </w:r>
                                  </w:p>
                                  <w:p w:rsidR="000B0D34" w:rsidRPr="008F6699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sifejf</w:t>
                                    </w:r>
                                  </w:p>
                                </w:tc>
                              </w:tr>
                            </w:tbl>
                            <w:p w:rsidR="000B0D34" w:rsidRDefault="000B0D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feld 5"/>
                        <wps:cNvSpPr txBox="1"/>
                        <wps:spPr>
                          <a:xfrm>
                            <a:off x="213360" y="499110"/>
                            <a:ext cx="205740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0D34" w:rsidRPr="0003229A" w:rsidRDefault="000B0D34" w:rsidP="0003229A">
                              <w:pPr>
                                <w:spacing w:line="280" w:lineRule="exact"/>
                                <w:rPr>
                                  <w:rFonts w:ascii="Source Sans Pro Regular" w:hAnsi="Source Sans Pro Regular"/>
                                  <w:color w:val="BD1700"/>
                                  <w:sz w:val="32"/>
                                  <w:szCs w:val="32"/>
                                </w:rPr>
                              </w:pPr>
                              <w:r w:rsidRPr="0003229A">
                                <w:rPr>
                                  <w:rFonts w:ascii="Source Sans Pro Regular" w:hAnsi="Source Sans Pro Regular"/>
                                  <w:color w:val="BD1700"/>
                                  <w:sz w:val="32"/>
                                  <w:szCs w:val="32"/>
                                </w:rPr>
                                <w:t>UNSER PROGRAMM</w:t>
                              </w:r>
                            </w:p>
                            <w:p w:rsidR="000B0D34" w:rsidRPr="0003229A" w:rsidRDefault="000B0D34" w:rsidP="0003229A">
                              <w:pPr>
                                <w:spacing w:line="280" w:lineRule="exact"/>
                                <w:rPr>
                                  <w:rFonts w:ascii="Source Sans Pro Regular" w:hAnsi="Source Sans Pro Regular"/>
                                  <w:color w:val="BD1700"/>
                                </w:rPr>
                              </w:pPr>
                              <w:r w:rsidRPr="0003229A">
                                <w:rPr>
                                  <w:rFonts w:ascii="Source Sans Pro Regular" w:hAnsi="Source Sans Pro Regular"/>
                                  <w:color w:val="BD1700"/>
                                </w:rPr>
                                <w:t>FÜR HERBST/WINTER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Bild 8" descr="MacSSD:Users:britta:Downloads:Puzzle_300 (2)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41020"/>
                            <a:ext cx="215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feld 2"/>
                        <wps:cNvSpPr txBox="1"/>
                        <wps:spPr>
                          <a:xfrm>
                            <a:off x="3720465" y="1159510"/>
                            <a:ext cx="3131185" cy="592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left w:val="none" w:sz="0" w:space="0" w:color="auto"/>
                                  <w:right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74"/>
                                <w:gridCol w:w="3175"/>
                              </w:tblGrid>
                              <w:tr w:rsidR="000B0D34" w:rsidTr="008F6699">
                                <w:trPr>
                                  <w:trHeight w:val="385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vAlign w:val="center"/>
                                  </w:tcPr>
                                  <w:p w:rsidR="000B0D34" w:rsidRPr="008F6699" w:rsidRDefault="000B0D34" w:rsidP="009E352C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DATUM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vAlign w:val="center"/>
                                  </w:tcPr>
                                  <w:p w:rsidR="000B0D34" w:rsidRPr="008F6699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KURS</w:t>
                                    </w:r>
                                  </w:p>
                                </w:tc>
                              </w:tr>
                              <w:tr w:rsidR="000B0D34" w:rsidTr="008F6699">
                                <w:trPr>
                                  <w:trHeight w:val="693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Pr="008F6699" w:rsidRDefault="000B0D34" w:rsidP="009E352C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1.10.2018</w:t>
                                    </w:r>
                                  </w:p>
                                  <w:p w:rsidR="000B0D34" w:rsidRPr="009E352C" w:rsidRDefault="000B0D34" w:rsidP="009E352C">
                                    <w:pPr>
                                      <w:jc w:val="right"/>
                                      <w:rPr>
                                        <w:rFonts w:ascii="Source Sans Pro SemiBold" w:hAnsi="Source Sans Pro SemiBold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16.00 – 17.00 Uhr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Vit vendist otatibusdaes eaquis</w:t>
                                    </w:r>
                                  </w:p>
                                  <w:p w:rsidR="000B0D34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Praeper ehencaborro volupta turibeatendi blabla blalalalalkjdsf lisejkd</w:t>
                                    </w:r>
                                  </w:p>
                                  <w:p w:rsidR="000B0D34" w:rsidRPr="008F6699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sifejf</w:t>
                                    </w:r>
                                  </w:p>
                                </w:tc>
                              </w:tr>
                              <w:tr w:rsidR="000B0D34" w:rsidTr="008F6699">
                                <w:trPr>
                                  <w:trHeight w:val="966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Pr="008F6699" w:rsidRDefault="000B0D34" w:rsidP="0068644E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1.10.2018</w:t>
                                    </w:r>
                                  </w:p>
                                  <w:p w:rsidR="000B0D34" w:rsidRPr="009E352C" w:rsidRDefault="000B0D34" w:rsidP="0068644E">
                                    <w:pPr>
                                      <w:jc w:val="right"/>
                                      <w:rPr>
                                        <w:rFonts w:ascii="Source Sans Pro SemiBold" w:hAnsi="Source Sans Pro SemiBold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16.00 – 17.00 Uhr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Vit vendist otatibusdaes eaquis</w:t>
                                    </w:r>
                                  </w:p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Praeper ehencaborro volupta turibeatendi blabla blalalalalkjdsf lisejkd</w:t>
                                    </w:r>
                                  </w:p>
                                  <w:p w:rsidR="000B0D34" w:rsidRPr="008F6699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sifejf</w:t>
                                    </w:r>
                                  </w:p>
                                </w:tc>
                              </w:tr>
                              <w:tr w:rsidR="000B0D34" w:rsidTr="008F6699">
                                <w:trPr>
                                  <w:trHeight w:val="966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Pr="008F6699" w:rsidRDefault="000B0D34" w:rsidP="0068644E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1.10.2018</w:t>
                                    </w:r>
                                  </w:p>
                                  <w:p w:rsidR="000B0D34" w:rsidRPr="009E352C" w:rsidRDefault="000B0D34" w:rsidP="0068644E">
                                    <w:pPr>
                                      <w:jc w:val="right"/>
                                      <w:rPr>
                                        <w:rFonts w:ascii="Source Sans Pro SemiBold" w:hAnsi="Source Sans Pro SemiBold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16.00 – 17.00 Uhr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Vit vendist otatibusdaes eaquis</w:t>
                                    </w:r>
                                  </w:p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Praeper ehencaborro volupta turibeatendi blabla blalalalalkjdsf lisejkd</w:t>
                                    </w:r>
                                  </w:p>
                                  <w:p w:rsidR="000B0D34" w:rsidRPr="008F6699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sifejf</w:t>
                                    </w:r>
                                  </w:p>
                                </w:tc>
                              </w:tr>
                            </w:tbl>
                            <w:p w:rsidR="000B0D34" w:rsidRDefault="000B0D34" w:rsidP="008F669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Bild 9" descr="MacSSD:Users:britta:Downloads:Puzzle_300 (2)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8535" y="541020"/>
                            <a:ext cx="215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feld 12"/>
                        <wps:cNvSpPr txBox="1"/>
                        <wps:spPr>
                          <a:xfrm>
                            <a:off x="3731260" y="499110"/>
                            <a:ext cx="205740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0D34" w:rsidRPr="0003229A" w:rsidRDefault="000B0D34" w:rsidP="007446A7">
                              <w:pPr>
                                <w:spacing w:line="280" w:lineRule="exact"/>
                                <w:rPr>
                                  <w:rFonts w:ascii="Source Sans Pro Regular" w:hAnsi="Source Sans Pro Regular"/>
                                  <w:color w:val="BD1700"/>
                                  <w:sz w:val="32"/>
                                  <w:szCs w:val="32"/>
                                </w:rPr>
                              </w:pPr>
                              <w:r w:rsidRPr="0003229A">
                                <w:rPr>
                                  <w:rFonts w:ascii="Source Sans Pro Regular" w:hAnsi="Source Sans Pro Regular"/>
                                  <w:color w:val="BD1700"/>
                                  <w:sz w:val="32"/>
                                  <w:szCs w:val="32"/>
                                </w:rPr>
                                <w:t>UNSER PROGRAMM</w:t>
                              </w:r>
                            </w:p>
                            <w:p w:rsidR="000B0D34" w:rsidRPr="0003229A" w:rsidRDefault="000B0D34" w:rsidP="007446A7">
                              <w:pPr>
                                <w:spacing w:line="280" w:lineRule="exact"/>
                                <w:rPr>
                                  <w:rFonts w:ascii="Source Sans Pro Regular" w:hAnsi="Source Sans Pro Regular"/>
                                  <w:color w:val="BD1700"/>
                                </w:rPr>
                              </w:pPr>
                              <w:r w:rsidRPr="0003229A">
                                <w:rPr>
                                  <w:rFonts w:ascii="Source Sans Pro Regular" w:hAnsi="Source Sans Pro Regular"/>
                                  <w:color w:val="BD1700"/>
                                </w:rPr>
                                <w:t>FÜR HERBST/WINTER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feld 3"/>
                        <wps:cNvSpPr txBox="1"/>
                        <wps:spPr>
                          <a:xfrm>
                            <a:off x="7281545" y="1165860"/>
                            <a:ext cx="3128645" cy="592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ellenraster"/>
                                <w:tblW w:w="0" w:type="auto"/>
                                <w:tblBorders>
                                  <w:left w:val="none" w:sz="0" w:space="0" w:color="auto"/>
                                  <w:right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lef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74"/>
                                <w:gridCol w:w="3175"/>
                              </w:tblGrid>
                              <w:tr w:rsidR="000B0D34" w:rsidTr="008F6699">
                                <w:trPr>
                                  <w:trHeight w:val="385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vAlign w:val="center"/>
                                  </w:tcPr>
                                  <w:p w:rsidR="000B0D34" w:rsidRPr="008F6699" w:rsidRDefault="000B0D34" w:rsidP="009E352C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DATUM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vAlign w:val="center"/>
                                  </w:tcPr>
                                  <w:p w:rsidR="000B0D34" w:rsidRPr="008F6699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KURS</w:t>
                                    </w:r>
                                  </w:p>
                                </w:tc>
                              </w:tr>
                              <w:tr w:rsidR="000B0D34" w:rsidTr="008F6699">
                                <w:trPr>
                                  <w:trHeight w:val="693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Pr="008F6699" w:rsidRDefault="000B0D34" w:rsidP="009E352C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1.10.2018</w:t>
                                    </w:r>
                                  </w:p>
                                  <w:p w:rsidR="000B0D34" w:rsidRPr="009E352C" w:rsidRDefault="000B0D34" w:rsidP="009E352C">
                                    <w:pPr>
                                      <w:jc w:val="right"/>
                                      <w:rPr>
                                        <w:rFonts w:ascii="Source Sans Pro SemiBold" w:hAnsi="Source Sans Pro SemiBold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16.00 – 17.00 Uhr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Vit vendist otatibusdaes eaquis</w:t>
                                    </w:r>
                                  </w:p>
                                  <w:p w:rsidR="000B0D34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Praeper ehencaborro volupta turibeatendi blabla blalalalalkjdsf lisejkd</w:t>
                                    </w:r>
                                  </w:p>
                                  <w:p w:rsidR="000B0D34" w:rsidRPr="008F6699" w:rsidRDefault="000B0D34" w:rsidP="009E352C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sifejf</w:t>
                                    </w:r>
                                  </w:p>
                                </w:tc>
                              </w:tr>
                              <w:tr w:rsidR="000B0D34" w:rsidTr="008F6699">
                                <w:trPr>
                                  <w:trHeight w:val="966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Pr="008F6699" w:rsidRDefault="000B0D34" w:rsidP="0068644E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1.10.2018</w:t>
                                    </w:r>
                                  </w:p>
                                  <w:p w:rsidR="000B0D34" w:rsidRPr="009E352C" w:rsidRDefault="000B0D34" w:rsidP="0068644E">
                                    <w:pPr>
                                      <w:jc w:val="right"/>
                                      <w:rPr>
                                        <w:rFonts w:ascii="Source Sans Pro SemiBold" w:hAnsi="Source Sans Pro SemiBold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16.00 – 17.00 Uhr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Vit vendist otatibusdaes eaquis</w:t>
                                    </w:r>
                                  </w:p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Praeper ehencaborro volupta turibeatendi blabla blalalalalkjdsf lisejkd</w:t>
                                    </w:r>
                                  </w:p>
                                  <w:p w:rsidR="000B0D34" w:rsidRPr="008F6699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sifejf</w:t>
                                    </w:r>
                                  </w:p>
                                </w:tc>
                              </w:tr>
                              <w:tr w:rsidR="000B0D34" w:rsidTr="008F6699">
                                <w:trPr>
                                  <w:trHeight w:val="966"/>
                                </w:trPr>
                                <w:tc>
                                  <w:tcPr>
                                    <w:tcW w:w="1474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Pr="008F6699" w:rsidRDefault="000B0D34" w:rsidP="0068644E">
                                    <w:pPr>
                                      <w:jc w:val="right"/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1.10.2018</w:t>
                                    </w:r>
                                  </w:p>
                                  <w:p w:rsidR="000B0D34" w:rsidRPr="009E352C" w:rsidRDefault="000B0D34" w:rsidP="0068644E">
                                    <w:pPr>
                                      <w:jc w:val="right"/>
                                      <w:rPr>
                                        <w:rFonts w:ascii="Source Sans Pro SemiBold" w:hAnsi="Source Sans Pro SemiBold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16.00 – 17.00 Uhr</w:t>
                                    </w:r>
                                  </w:p>
                                </w:tc>
                                <w:tc>
                                  <w:tcPr>
                                    <w:tcW w:w="3175" w:type="dxa"/>
                                    <w:tcBorders>
                                      <w:top w:val="dotted" w:sz="4" w:space="0" w:color="AD0015"/>
                                      <w:bottom w:val="dotted" w:sz="4" w:space="0" w:color="AD0015"/>
                                    </w:tcBorders>
                                    <w:tcMar>
                                      <w:top w:w="170" w:type="dxa"/>
                                      <w:bottom w:w="170" w:type="dxa"/>
                                    </w:tcMar>
                                  </w:tcPr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 w:rsidRPr="008F6699">
                                      <w:rPr>
                                        <w:rFonts w:ascii="Source Sans Pro Regular" w:hAnsi="Source Sans Pro Regular"/>
                                        <w:b/>
                                        <w:sz w:val="18"/>
                                        <w:szCs w:val="18"/>
                                      </w:rPr>
                                      <w:t>Vit vendist otatibusdaes eaquis</w:t>
                                    </w:r>
                                  </w:p>
                                  <w:p w:rsidR="000B0D34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Praeper ehencaborro volupta turibeatendi blabla blalalalalkjdsf lisejkd</w:t>
                                    </w:r>
                                  </w:p>
                                  <w:p w:rsidR="000B0D34" w:rsidRPr="008F6699" w:rsidRDefault="000B0D34" w:rsidP="0068644E">
                                    <w:pP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Source Sans Pro Regular" w:hAnsi="Source Sans Pro Regular"/>
                                        <w:sz w:val="18"/>
                                        <w:szCs w:val="18"/>
                                      </w:rPr>
                                      <w:t>sifejf</w:t>
                                    </w:r>
                                  </w:p>
                                </w:tc>
                              </w:tr>
                            </w:tbl>
                            <w:p w:rsidR="000B0D34" w:rsidRDefault="000B0D34" w:rsidP="008F669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Bild 10" descr="MacSSD:Users:britta:Downloads:Puzzle_300 (2)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425" y="541020"/>
                            <a:ext cx="21590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feld 13"/>
                        <wps:cNvSpPr txBox="1"/>
                        <wps:spPr>
                          <a:xfrm>
                            <a:off x="7299325" y="499110"/>
                            <a:ext cx="205740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0D34" w:rsidRPr="0003229A" w:rsidRDefault="000B0D34" w:rsidP="007446A7">
                              <w:pPr>
                                <w:spacing w:line="280" w:lineRule="exact"/>
                                <w:rPr>
                                  <w:rFonts w:ascii="Source Sans Pro Regular" w:hAnsi="Source Sans Pro Regular"/>
                                  <w:color w:val="BD1700"/>
                                  <w:sz w:val="32"/>
                                  <w:szCs w:val="32"/>
                                </w:rPr>
                              </w:pPr>
                              <w:r w:rsidRPr="0003229A">
                                <w:rPr>
                                  <w:rFonts w:ascii="Source Sans Pro Regular" w:hAnsi="Source Sans Pro Regular"/>
                                  <w:color w:val="BD1700"/>
                                  <w:sz w:val="32"/>
                                  <w:szCs w:val="32"/>
                                </w:rPr>
                                <w:t>UNSER PROGRAMM</w:t>
                              </w:r>
                            </w:p>
                            <w:p w:rsidR="000B0D34" w:rsidRPr="0003229A" w:rsidRDefault="000B0D34" w:rsidP="007446A7">
                              <w:pPr>
                                <w:spacing w:line="280" w:lineRule="exact"/>
                                <w:rPr>
                                  <w:rFonts w:ascii="Source Sans Pro Regular" w:hAnsi="Source Sans Pro Regular"/>
                                  <w:color w:val="BD1700"/>
                                </w:rPr>
                              </w:pPr>
                              <w:r w:rsidRPr="0003229A">
                                <w:rPr>
                                  <w:rFonts w:ascii="Source Sans Pro Regular" w:hAnsi="Source Sans Pro Regular"/>
                                  <w:color w:val="BD1700"/>
                                </w:rPr>
                                <w:t>FÜR HERBST/WINTER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erade Verbindung 18"/>
                        <wps:cNvCnPr/>
                        <wps:spPr>
                          <a:xfrm>
                            <a:off x="3392805" y="0"/>
                            <a:ext cx="0" cy="756000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Gerade Verbindung 19"/>
                        <wps:cNvCnPr/>
                        <wps:spPr>
                          <a:xfrm>
                            <a:off x="6957695" y="0"/>
                            <a:ext cx="0" cy="7559675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ysDot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23" o:spid="_x0000_s1026" style="position:absolute;margin-left:-22.5pt;margin-top:-36pt;width:819.7pt;height:595.3pt;z-index:251676672" coordsize="104101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7" type="#_x0000_t202" style="position:absolute;left:2305;top:11595;width:31413;height:59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74"/>
                          <w:gridCol w:w="3175"/>
                        </w:tblGrid>
                        <w:tr w:rsidR="000B0D34" w:rsidTr="008F6699">
                          <w:trPr>
                            <w:trHeight w:val="385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vAlign w:val="center"/>
                            </w:tcPr>
                            <w:p w:rsidR="000B0D34" w:rsidRPr="008F6699" w:rsidRDefault="000B0D34" w:rsidP="009E352C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DATUM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vAlign w:val="center"/>
                            </w:tcPr>
                            <w:p w:rsidR="000B0D34" w:rsidRPr="008F6699" w:rsidRDefault="000B0D34" w:rsidP="009E352C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KURS</w:t>
                              </w:r>
                            </w:p>
                          </w:tc>
                        </w:tr>
                        <w:tr w:rsidR="000B0D34" w:rsidTr="008F6699">
                          <w:trPr>
                            <w:trHeight w:val="693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Pr="008F6699" w:rsidRDefault="000B0D34" w:rsidP="009E352C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1.10.2018</w:t>
                              </w:r>
                            </w:p>
                            <w:p w:rsidR="000B0D34" w:rsidRPr="009E352C" w:rsidRDefault="000B0D34" w:rsidP="009E352C">
                              <w:pPr>
                                <w:jc w:val="right"/>
                                <w:rPr>
                                  <w:rFonts w:ascii="Source Sans Pro SemiBold" w:hAnsi="Source Sans Pro SemiBold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16.00 – 17.00 Uhr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Default="000B0D34" w:rsidP="009E352C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Vit vendist otatibusdaes eaquis</w:t>
                              </w:r>
                            </w:p>
                            <w:p w:rsidR="000B0D34" w:rsidRDefault="000B0D34" w:rsidP="009E352C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Praeper ehencaborro volupta turibeatendi blabla blalalalalkjdsf lisejkd</w:t>
                              </w:r>
                            </w:p>
                            <w:p w:rsidR="000822E1" w:rsidRPr="008F6699" w:rsidRDefault="000822E1" w:rsidP="009E352C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S</w:t>
                              </w:r>
                              <w:r w:rsidR="000B0D34"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ifejf</w:t>
                              </w:r>
                            </w:p>
                          </w:tc>
                        </w:tr>
                        <w:tr w:rsidR="000B0D34" w:rsidTr="008F6699">
                          <w:trPr>
                            <w:trHeight w:val="966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Pr="008F6699" w:rsidRDefault="000B0D34" w:rsidP="0068644E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1.10.2018</w:t>
                              </w:r>
                            </w:p>
                            <w:p w:rsidR="000B0D34" w:rsidRPr="009E352C" w:rsidRDefault="000B0D34" w:rsidP="0068644E">
                              <w:pPr>
                                <w:jc w:val="right"/>
                                <w:rPr>
                                  <w:rFonts w:ascii="Source Sans Pro SemiBold" w:hAnsi="Source Sans Pro SemiBold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16.00 – 17.00 Uhr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Vit vendist otatibusdaes eaquis</w:t>
                              </w:r>
                            </w:p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Praeper ehencaborro volupta turibeatendi blabla blalalalalkjdsf lisejkd</w:t>
                              </w:r>
                            </w:p>
                            <w:p w:rsidR="000B0D34" w:rsidRPr="008F6699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sifejf</w:t>
                              </w:r>
                            </w:p>
                          </w:tc>
                        </w:tr>
                        <w:tr w:rsidR="000B0D34" w:rsidTr="008F6699">
                          <w:trPr>
                            <w:trHeight w:val="966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Pr="008F6699" w:rsidRDefault="000B0D34" w:rsidP="0068644E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1.10.2018</w:t>
                              </w:r>
                            </w:p>
                            <w:p w:rsidR="000B0D34" w:rsidRPr="009E352C" w:rsidRDefault="000B0D34" w:rsidP="0068644E">
                              <w:pPr>
                                <w:jc w:val="right"/>
                                <w:rPr>
                                  <w:rFonts w:ascii="Source Sans Pro SemiBold" w:hAnsi="Source Sans Pro SemiBold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16.00 – 17.00 Uhr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Vit vendist otatibusdaes eaquis</w:t>
                              </w:r>
                            </w:p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Praeper ehencaborro volupta turibeatendi blabla blalalalalkjdsf lisejkd</w:t>
                              </w:r>
                            </w:p>
                            <w:p w:rsidR="000B0D34" w:rsidRPr="008F6699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sifejf</w:t>
                              </w:r>
                            </w:p>
                          </w:tc>
                        </w:tr>
                      </w:tbl>
                      <w:p w:rsidR="000B0D34" w:rsidRDefault="000B0D34"/>
                    </w:txbxContent>
                  </v:textbox>
                </v:shape>
                <v:shape id="Textfeld 5" o:spid="_x0000_s1028" type="#_x0000_t202" style="position:absolute;left:2133;top:4991;width:20574;height:4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0B0D34" w:rsidRPr="0003229A" w:rsidRDefault="000B0D34" w:rsidP="0003229A">
                        <w:pPr>
                          <w:spacing w:line="280" w:lineRule="exact"/>
                          <w:rPr>
                            <w:rFonts w:ascii="Source Sans Pro Regular" w:hAnsi="Source Sans Pro Regular"/>
                            <w:color w:val="BD1700"/>
                            <w:sz w:val="32"/>
                            <w:szCs w:val="32"/>
                          </w:rPr>
                        </w:pPr>
                        <w:r w:rsidRPr="0003229A">
                          <w:rPr>
                            <w:rFonts w:ascii="Source Sans Pro Regular" w:hAnsi="Source Sans Pro Regular"/>
                            <w:color w:val="BD1700"/>
                            <w:sz w:val="32"/>
                            <w:szCs w:val="32"/>
                          </w:rPr>
                          <w:t>UNSER PROGRAMM</w:t>
                        </w:r>
                      </w:p>
                      <w:p w:rsidR="000B0D34" w:rsidRPr="0003229A" w:rsidRDefault="000B0D34" w:rsidP="0003229A">
                        <w:pPr>
                          <w:spacing w:line="280" w:lineRule="exact"/>
                          <w:rPr>
                            <w:rFonts w:ascii="Source Sans Pro Regular" w:hAnsi="Source Sans Pro Regular"/>
                            <w:color w:val="BD1700"/>
                          </w:rPr>
                        </w:pPr>
                        <w:r w:rsidRPr="0003229A">
                          <w:rPr>
                            <w:rFonts w:ascii="Source Sans Pro Regular" w:hAnsi="Source Sans Pro Regular"/>
                            <w:color w:val="BD1700"/>
                          </w:rPr>
                          <w:t>FÜR HERBST/WINTER 2018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8" o:spid="_x0000_s1029" type="#_x0000_t75" alt="MacSSD:Users:britta:Downloads:Puzzle_300 (2).png" style="position:absolute;top:5410;width:2159;height:2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6M/m+AAAA2gAAAA8AAABkcnMvZG93bnJldi54bWxET02LwjAQvS/4H8II3tbURZalGosIwoK6&#10;YBW8DsnYljaT0sS2/ntzWPD4eN/rbLSN6KnzlWMFi3kCglg7U3Gh4HrZf/6A8AHZYOOYFDzJQ7aZ&#10;fKwxNW7gM/V5KEQMYZ+igjKENpXS65Is+rlriSN3d53FEGFXSNPhEMNtI7+S5FtarDg2lNjSriRd&#10;5w+rwJvlYbjZ/q+9PrU29cnny+So1Gw6blcgAo3hLf53/xoFcWu8Em+A3L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i6M/m+AAAA2gAAAA8AAAAAAAAAAAAAAAAAnwIAAGRy&#10;cy9kb3ducmV2LnhtbFBLBQYAAAAABAAEAPcAAACKAwAAAAA=&#10;">
                  <v:imagedata r:id="rId8" o:title="Puzzle_300 (2)"/>
                  <v:path arrowok="t"/>
                </v:shape>
                <v:shape id="Textfeld 2" o:spid="_x0000_s1030" type="#_x0000_t202" style="position:absolute;left:37204;top:11595;width:31312;height:59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74"/>
                          <w:gridCol w:w="3175"/>
                        </w:tblGrid>
                        <w:tr w:rsidR="000B0D34" w:rsidTr="008F6699">
                          <w:trPr>
                            <w:trHeight w:val="385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vAlign w:val="center"/>
                            </w:tcPr>
                            <w:p w:rsidR="000B0D34" w:rsidRPr="008F6699" w:rsidRDefault="000B0D34" w:rsidP="009E352C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DATUM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vAlign w:val="center"/>
                            </w:tcPr>
                            <w:p w:rsidR="000B0D34" w:rsidRPr="008F6699" w:rsidRDefault="000B0D34" w:rsidP="009E352C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KURS</w:t>
                              </w:r>
                            </w:p>
                          </w:tc>
                        </w:tr>
                        <w:tr w:rsidR="000B0D34" w:rsidTr="008F6699">
                          <w:trPr>
                            <w:trHeight w:val="693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Pr="008F6699" w:rsidRDefault="000B0D34" w:rsidP="009E352C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1.10.2018</w:t>
                              </w:r>
                            </w:p>
                            <w:p w:rsidR="000B0D34" w:rsidRPr="009E352C" w:rsidRDefault="000B0D34" w:rsidP="009E352C">
                              <w:pPr>
                                <w:jc w:val="right"/>
                                <w:rPr>
                                  <w:rFonts w:ascii="Source Sans Pro SemiBold" w:hAnsi="Source Sans Pro SemiBold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16.00 – 17.00 Uhr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Default="000B0D34" w:rsidP="009E352C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Vit vendist otatibusdaes eaquis</w:t>
                              </w:r>
                            </w:p>
                            <w:p w:rsidR="000B0D34" w:rsidRDefault="000B0D34" w:rsidP="009E352C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Praeper ehencaborro volupta turibeatendi blabla blalalalalkjdsf lisejkd</w:t>
                              </w:r>
                            </w:p>
                            <w:p w:rsidR="000B0D34" w:rsidRPr="008F6699" w:rsidRDefault="000B0D34" w:rsidP="009E352C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sifejf</w:t>
                              </w:r>
                            </w:p>
                          </w:tc>
                        </w:tr>
                        <w:tr w:rsidR="000B0D34" w:rsidTr="008F6699">
                          <w:trPr>
                            <w:trHeight w:val="966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Pr="008F6699" w:rsidRDefault="000B0D34" w:rsidP="0068644E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1.10.2018</w:t>
                              </w:r>
                            </w:p>
                            <w:p w:rsidR="000B0D34" w:rsidRPr="009E352C" w:rsidRDefault="000B0D34" w:rsidP="0068644E">
                              <w:pPr>
                                <w:jc w:val="right"/>
                                <w:rPr>
                                  <w:rFonts w:ascii="Source Sans Pro SemiBold" w:hAnsi="Source Sans Pro SemiBold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16.00 – 17.00 Uhr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Vit vendist otatibusdaes eaquis</w:t>
                              </w:r>
                            </w:p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Praeper ehencaborro volupta turibeatendi blabla blalalalalkjdsf lisejkd</w:t>
                              </w:r>
                            </w:p>
                            <w:p w:rsidR="000B0D34" w:rsidRPr="008F6699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sifejf</w:t>
                              </w:r>
                            </w:p>
                          </w:tc>
                        </w:tr>
                        <w:tr w:rsidR="000B0D34" w:rsidTr="008F6699">
                          <w:trPr>
                            <w:trHeight w:val="966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Pr="008F6699" w:rsidRDefault="000B0D34" w:rsidP="0068644E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1.10.2018</w:t>
                              </w:r>
                            </w:p>
                            <w:p w:rsidR="000B0D34" w:rsidRPr="009E352C" w:rsidRDefault="000B0D34" w:rsidP="0068644E">
                              <w:pPr>
                                <w:jc w:val="right"/>
                                <w:rPr>
                                  <w:rFonts w:ascii="Source Sans Pro SemiBold" w:hAnsi="Source Sans Pro SemiBold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16.00 – 17.00 Uhr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Vit vendist otatibusdaes eaquis</w:t>
                              </w:r>
                            </w:p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Praeper ehencaborro volupta turibeatendi blabla blalalalalkjdsf lisejkd</w:t>
                              </w:r>
                            </w:p>
                            <w:p w:rsidR="000B0D34" w:rsidRPr="008F6699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sifejf</w:t>
                              </w:r>
                            </w:p>
                          </w:tc>
                        </w:tr>
                      </w:tbl>
                      <w:p w:rsidR="000B0D34" w:rsidRDefault="000B0D34" w:rsidP="008F6699"/>
                    </w:txbxContent>
                  </v:textbox>
                </v:shape>
                <v:shape id="Bild 9" o:spid="_x0000_s1031" type="#_x0000_t75" alt="MacSSD:Users:britta:Downloads:Puzzle_300 (2).png" style="position:absolute;left:35185;top:5410;width:2159;height:2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2lmLBAAAA2gAAAA8AAABkcnMvZG93bnJldi54bWxEj0GLwjAUhO8L/ofwBG9r6iLLWo0iwoKg&#10;K2wVvD6SZ1tsXkoT2/rvjSB4HGbmG2ax6m0lWmp86VjBZJyAINbOlJwrOB1/P39A+IBssHJMCu7k&#10;YbUcfCwwNa7jf2qzkIsIYZ+igiKEOpXS64Is+rGriaN3cY3FEGWTS9NgF+G2kl9J8i0tlhwXCqxp&#10;U5C+ZjerwJvprjvb9lCf7lqb65/PpsleqdGwX89BBOrDO/xqb42CGTyvxBs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2lmLBAAAA2gAAAA8AAAAAAAAAAAAAAAAAnwIA&#10;AGRycy9kb3ducmV2LnhtbFBLBQYAAAAABAAEAPcAAACNAwAAAAA=&#10;">
                  <v:imagedata r:id="rId8" o:title="Puzzle_300 (2)"/>
                  <v:path arrowok="t"/>
                </v:shape>
                <v:shape id="Textfeld 12" o:spid="_x0000_s1032" type="#_x0000_t202" style="position:absolute;left:37312;top:4991;width:20574;height:4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0B0D34" w:rsidRPr="0003229A" w:rsidRDefault="000B0D34" w:rsidP="007446A7">
                        <w:pPr>
                          <w:spacing w:line="280" w:lineRule="exact"/>
                          <w:rPr>
                            <w:rFonts w:ascii="Source Sans Pro Regular" w:hAnsi="Source Sans Pro Regular"/>
                            <w:color w:val="BD1700"/>
                            <w:sz w:val="32"/>
                            <w:szCs w:val="32"/>
                          </w:rPr>
                        </w:pPr>
                        <w:r w:rsidRPr="0003229A">
                          <w:rPr>
                            <w:rFonts w:ascii="Source Sans Pro Regular" w:hAnsi="Source Sans Pro Regular"/>
                            <w:color w:val="BD1700"/>
                            <w:sz w:val="32"/>
                            <w:szCs w:val="32"/>
                          </w:rPr>
                          <w:t>UNSER PROGRAMM</w:t>
                        </w:r>
                      </w:p>
                      <w:p w:rsidR="000B0D34" w:rsidRPr="0003229A" w:rsidRDefault="000B0D34" w:rsidP="007446A7">
                        <w:pPr>
                          <w:spacing w:line="280" w:lineRule="exact"/>
                          <w:rPr>
                            <w:rFonts w:ascii="Source Sans Pro Regular" w:hAnsi="Source Sans Pro Regular"/>
                            <w:color w:val="BD1700"/>
                          </w:rPr>
                        </w:pPr>
                        <w:r w:rsidRPr="0003229A">
                          <w:rPr>
                            <w:rFonts w:ascii="Source Sans Pro Regular" w:hAnsi="Source Sans Pro Regular"/>
                            <w:color w:val="BD1700"/>
                          </w:rPr>
                          <w:t>FÜR HERBST/WINTER 2018</w:t>
                        </w:r>
                      </w:p>
                    </w:txbxContent>
                  </v:textbox>
                </v:shape>
                <v:shape id="Textfeld 3" o:spid="_x0000_s1033" type="#_x0000_t202" style="position:absolute;left:72815;top:11658;width:31286;height:59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tbl>
                        <w:tblPr>
                          <w:tblStyle w:val="Tabellenraster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  <w:insideV w:val="none" w:sz="0" w:space="0" w:color="auto"/>
                          </w:tblBorders>
                          <w:tblCellMar>
                            <w:lef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74"/>
                          <w:gridCol w:w="3175"/>
                        </w:tblGrid>
                        <w:tr w:rsidR="000B0D34" w:rsidTr="008F6699">
                          <w:trPr>
                            <w:trHeight w:val="385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vAlign w:val="center"/>
                            </w:tcPr>
                            <w:p w:rsidR="000B0D34" w:rsidRPr="008F6699" w:rsidRDefault="000B0D34" w:rsidP="009E352C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DATUM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vAlign w:val="center"/>
                            </w:tcPr>
                            <w:p w:rsidR="000B0D34" w:rsidRPr="008F6699" w:rsidRDefault="000B0D34" w:rsidP="009E352C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KURS</w:t>
                              </w:r>
                            </w:p>
                          </w:tc>
                        </w:tr>
                        <w:tr w:rsidR="000B0D34" w:rsidTr="008F6699">
                          <w:trPr>
                            <w:trHeight w:val="693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Pr="008F6699" w:rsidRDefault="000B0D34" w:rsidP="009E352C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1.10.2018</w:t>
                              </w:r>
                            </w:p>
                            <w:p w:rsidR="000B0D34" w:rsidRPr="009E352C" w:rsidRDefault="000B0D34" w:rsidP="009E352C">
                              <w:pPr>
                                <w:jc w:val="right"/>
                                <w:rPr>
                                  <w:rFonts w:ascii="Source Sans Pro SemiBold" w:hAnsi="Source Sans Pro SemiBold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16.00 – 17.00 Uhr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Default="000B0D34" w:rsidP="009E352C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Vit vendist otatibusdaes eaquis</w:t>
                              </w:r>
                            </w:p>
                            <w:p w:rsidR="000B0D34" w:rsidRDefault="000B0D34" w:rsidP="009E352C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Praeper ehencaborro volupta turibeatendi blabla blalalalalkjdsf lisejkd</w:t>
                              </w:r>
                            </w:p>
                            <w:p w:rsidR="000B0D34" w:rsidRPr="008F6699" w:rsidRDefault="000B0D34" w:rsidP="009E352C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sifejf</w:t>
                              </w:r>
                            </w:p>
                          </w:tc>
                        </w:tr>
                        <w:tr w:rsidR="000B0D34" w:rsidTr="008F6699">
                          <w:trPr>
                            <w:trHeight w:val="966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Pr="008F6699" w:rsidRDefault="000B0D34" w:rsidP="0068644E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1.10.2018</w:t>
                              </w:r>
                            </w:p>
                            <w:p w:rsidR="000B0D34" w:rsidRPr="009E352C" w:rsidRDefault="000B0D34" w:rsidP="0068644E">
                              <w:pPr>
                                <w:jc w:val="right"/>
                                <w:rPr>
                                  <w:rFonts w:ascii="Source Sans Pro SemiBold" w:hAnsi="Source Sans Pro SemiBold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16.00 – 17.00 Uhr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Vit vendist otatibusdaes eaquis</w:t>
                              </w:r>
                            </w:p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Praeper ehencaborro volupta turibeatendi blabla blalalalalkjdsf lisejkd</w:t>
                              </w:r>
                            </w:p>
                            <w:p w:rsidR="000B0D34" w:rsidRPr="008F6699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sifejf</w:t>
                              </w:r>
                            </w:p>
                          </w:tc>
                        </w:tr>
                        <w:tr w:rsidR="000B0D34" w:rsidTr="008F6699">
                          <w:trPr>
                            <w:trHeight w:val="966"/>
                          </w:trPr>
                          <w:tc>
                            <w:tcPr>
                              <w:tcW w:w="1474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Pr="008F6699" w:rsidRDefault="000B0D34" w:rsidP="0068644E">
                              <w:pPr>
                                <w:jc w:val="right"/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1.10.2018</w:t>
                              </w:r>
                            </w:p>
                            <w:p w:rsidR="000B0D34" w:rsidRPr="009E352C" w:rsidRDefault="000B0D34" w:rsidP="0068644E">
                              <w:pPr>
                                <w:jc w:val="right"/>
                                <w:rPr>
                                  <w:rFonts w:ascii="Source Sans Pro SemiBold" w:hAnsi="Source Sans Pro SemiBold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16.00 – 17.00 Uhr</w:t>
                              </w:r>
                            </w:p>
                          </w:tc>
                          <w:tc>
                            <w:tcPr>
                              <w:tcW w:w="3175" w:type="dxa"/>
                              <w:tcBorders>
                                <w:top w:val="dotted" w:sz="4" w:space="0" w:color="AD0015"/>
                                <w:bottom w:val="dotted" w:sz="4" w:space="0" w:color="AD0015"/>
                              </w:tcBorders>
                              <w:tcMar>
                                <w:top w:w="170" w:type="dxa"/>
                                <w:bottom w:w="170" w:type="dxa"/>
                              </w:tcMar>
                            </w:tcPr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F6699">
                                <w:rPr>
                                  <w:rFonts w:ascii="Source Sans Pro Regular" w:hAnsi="Source Sans Pro Regular"/>
                                  <w:b/>
                                  <w:sz w:val="18"/>
                                  <w:szCs w:val="18"/>
                                </w:rPr>
                                <w:t>Vit vendist otatibusdaes eaquis</w:t>
                              </w:r>
                            </w:p>
                            <w:p w:rsidR="000B0D34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Praeper ehencaborro volupta turibeatendi blabla blalalalalkjdsf lisejkd</w:t>
                              </w:r>
                            </w:p>
                            <w:p w:rsidR="000B0D34" w:rsidRPr="008F6699" w:rsidRDefault="000B0D34" w:rsidP="0068644E">
                              <w:pP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Source Sans Pro Regular" w:hAnsi="Source Sans Pro Regular"/>
                                  <w:sz w:val="18"/>
                                  <w:szCs w:val="18"/>
                                </w:rPr>
                                <w:t>sifejf</w:t>
                              </w:r>
                            </w:p>
                          </w:tc>
                        </w:tr>
                      </w:tbl>
                      <w:p w:rsidR="000B0D34" w:rsidRDefault="000B0D34" w:rsidP="008F6699"/>
                    </w:txbxContent>
                  </v:textbox>
                </v:shape>
                <v:shape id="Bild 10" o:spid="_x0000_s1034" type="#_x0000_t75" alt="MacSSD:Users:britta:Downloads:Puzzle_300 (2).png" style="position:absolute;left:70834;top:5410;width:2159;height:2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bMbbCAAAA2wAAAA8AAABkcnMvZG93bnJldi54bWxEj0FrwkAQhe8F/8Mygre6sUgp0VVEEAq1&#10;BaPgddgdk2B2NmS3Sfz3nUPB2wzvzXvfrLejb1RPXawDG1jMM1DENriaSwOX8+H1A1RMyA6bwGTg&#10;QRG2m8nLGnMXBj5RX6RSSQjHHA1UKbW51tFW5DHOQ0ss2i10HpOsXaldh4OE+0a/Zdm79lizNFTY&#10;0r4iey9+vYHoll/D1fc/7eVhrbt/x2KZHY2ZTcfdClSiMT3N/9efTvCFXn6RAf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2zG2wgAAANsAAAAPAAAAAAAAAAAAAAAAAJ8C&#10;AABkcnMvZG93bnJldi54bWxQSwUGAAAAAAQABAD3AAAAjgMAAAAA&#10;">
                  <v:imagedata r:id="rId8" o:title="Puzzle_300 (2)"/>
                  <v:path arrowok="t"/>
                </v:shape>
                <v:shape id="Textfeld 13" o:spid="_x0000_s1035" type="#_x0000_t202" style="position:absolute;left:72993;top:4991;width:20574;height:4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0B0D34" w:rsidRPr="0003229A" w:rsidRDefault="000B0D34" w:rsidP="007446A7">
                        <w:pPr>
                          <w:spacing w:line="280" w:lineRule="exact"/>
                          <w:rPr>
                            <w:rFonts w:ascii="Source Sans Pro Regular" w:hAnsi="Source Sans Pro Regular"/>
                            <w:color w:val="BD1700"/>
                            <w:sz w:val="32"/>
                            <w:szCs w:val="32"/>
                          </w:rPr>
                        </w:pPr>
                        <w:r w:rsidRPr="0003229A">
                          <w:rPr>
                            <w:rFonts w:ascii="Source Sans Pro Regular" w:hAnsi="Source Sans Pro Regular"/>
                            <w:color w:val="BD1700"/>
                            <w:sz w:val="32"/>
                            <w:szCs w:val="32"/>
                          </w:rPr>
                          <w:t>UNSER PROGRAMM</w:t>
                        </w:r>
                      </w:p>
                      <w:p w:rsidR="000B0D34" w:rsidRPr="0003229A" w:rsidRDefault="000B0D34" w:rsidP="007446A7">
                        <w:pPr>
                          <w:spacing w:line="280" w:lineRule="exact"/>
                          <w:rPr>
                            <w:rFonts w:ascii="Source Sans Pro Regular" w:hAnsi="Source Sans Pro Regular"/>
                            <w:color w:val="BD1700"/>
                          </w:rPr>
                        </w:pPr>
                        <w:r w:rsidRPr="0003229A">
                          <w:rPr>
                            <w:rFonts w:ascii="Source Sans Pro Regular" w:hAnsi="Source Sans Pro Regular"/>
                            <w:color w:val="BD1700"/>
                          </w:rPr>
                          <w:t>FÜR HERBST/WINTER 2018</w:t>
                        </w:r>
                      </w:p>
                    </w:txbxContent>
                  </v:textbox>
                </v:shape>
                <v:line id="Gerade Verbindung 18" o:spid="_x0000_s1036" style="position:absolute;visibility:visible;mso-wrap-style:square" from="33928,0" to="33928,75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xcYcUAAADbAAAADwAAAGRycy9kb3ducmV2LnhtbESPT2vDMAzF74N9B6PBbqvTdaxtWreM&#10;0rHBoNB/9CpiNQ6N5RB7Sfbtp8NgN4n39N5Py/Xga9VRG6vABsajDBRxEWzFpYHT8f1pBiomZIt1&#10;YDLwQxHWq/u7JeY29Lyn7pBKJSEcczTgUmpyrWPhyGMchYZYtGtoPSZZ21LbFnsJ97V+zrJX7bFi&#10;aXDY0MZRcTt8ewOT2Ud/0ufp1/x28ZfJrsvOL25rzOPD8LYAlWhI/+a/608r+AIrv8gA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xcYcUAAADbAAAADwAAAAAAAAAA&#10;AAAAAAChAgAAZHJzL2Rvd25yZXYueG1sUEsFBgAAAAAEAAQA+QAAAJMDAAAAAA==&#10;" strokecolor="gray [1629]" strokeweight=".25pt">
                  <v:stroke dashstyle="1 1"/>
                </v:line>
                <v:line id="Gerade Verbindung 19" o:spid="_x0000_s1037" style="position:absolute;visibility:visible;mso-wrap-style:square" from="69576,0" to="69576,75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D5+sIAAADbAAAADwAAAGRycy9kb3ducmV2LnhtbERP32vCMBB+H+x/CDfY20ynw9nOKEMm&#10;EwRBZ/H1aG5NsbmUJrb1vzfCYG/38f28+XKwteio9ZVjBa+jBARx4XTFpYLjz/plBsIHZI21Y1Jw&#10;JQ/LxePDHDPtet5TdwiliCHsM1RgQmgyKX1hyKIfuYY4cr+utRgibEupW+xjuK3lOEmm0mLFscFg&#10;QytDxflwsQoms+/+KPP3bXo+2dNk1yX5m/lS6vlp+PwAEWgI/+I/90bH+Sncf4kHyM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gD5+sIAAADbAAAADwAAAAAAAAAAAAAA&#10;AAChAgAAZHJzL2Rvd25yZXYueG1sUEsFBgAAAAAEAAQA+QAAAJADAAAAAA==&#10;" strokecolor="gray [1629]" strokeweight=".25pt">
                  <v:stroke dashstyle="1 1"/>
                </v:line>
                <w10:wrap type="through"/>
              </v:group>
            </w:pict>
          </mc:Fallback>
        </mc:AlternateContent>
      </w:r>
    </w:p>
    <w:sectPr w:rsidR="006062B9" w:rsidSect="001A50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720" w:right="720" w:bottom="720" w:left="720" w:header="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236" w:rsidRDefault="00D86236" w:rsidP="00C908AC">
      <w:r>
        <w:separator/>
      </w:r>
    </w:p>
  </w:endnote>
  <w:endnote w:type="continuationSeparator" w:id="0">
    <w:p w:rsidR="00D86236" w:rsidRDefault="00D86236" w:rsidP="00C90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FD08B353-31E5-4C8E-A05E-91E3EB974C6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ource Sans Pro Regular">
    <w:panose1 w:val="020B0503030403020204"/>
    <w:charset w:val="00"/>
    <w:family w:val="auto"/>
    <w:pitch w:val="variable"/>
    <w:sig w:usb0="600002F7" w:usb1="02000001" w:usb2="00000000" w:usb3="00000000" w:csb0="0000019F" w:csb1="00000000"/>
    <w:embedRegular r:id="rId2" w:fontKey="{3A9E93CA-6EE8-43BD-8052-7048D87F594D}"/>
    <w:embedBold r:id="rId3" w:fontKey="{068448B0-D8D1-49B1-AD6B-F5DEE011B236}"/>
  </w:font>
  <w:font w:name="Source Sans Pro SemiBold">
    <w:altName w:val="Source Sans Pro"/>
    <w:charset w:val="00"/>
    <w:family w:val="auto"/>
    <w:pitch w:val="variable"/>
    <w:sig w:usb0="00000001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60C0F42-E326-454C-A643-F63B8667A3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34" w:rsidRDefault="000B0D3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34" w:rsidRDefault="000B0D3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34" w:rsidRDefault="000B0D3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236" w:rsidRDefault="00D86236" w:rsidP="00C908AC">
      <w:r>
        <w:separator/>
      </w:r>
    </w:p>
  </w:footnote>
  <w:footnote w:type="continuationSeparator" w:id="0">
    <w:p w:rsidR="00D86236" w:rsidRDefault="00D86236" w:rsidP="00C908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34" w:rsidRDefault="000B0D3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34" w:rsidRDefault="000B0D34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D34" w:rsidRDefault="000B0D3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TrueTypeFonts/>
  <w:proofState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236"/>
    <w:rsid w:val="0003229A"/>
    <w:rsid w:val="000822E1"/>
    <w:rsid w:val="000B0D34"/>
    <w:rsid w:val="000D7820"/>
    <w:rsid w:val="00186DB7"/>
    <w:rsid w:val="001A504A"/>
    <w:rsid w:val="002317F2"/>
    <w:rsid w:val="003E66DB"/>
    <w:rsid w:val="004A4A17"/>
    <w:rsid w:val="005652AC"/>
    <w:rsid w:val="006062B9"/>
    <w:rsid w:val="0068644E"/>
    <w:rsid w:val="007446A7"/>
    <w:rsid w:val="008F6699"/>
    <w:rsid w:val="009E352C"/>
    <w:rsid w:val="00A57B6D"/>
    <w:rsid w:val="00AB1AB9"/>
    <w:rsid w:val="00C908AC"/>
    <w:rsid w:val="00D8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04B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46A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08A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08AC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908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08AC"/>
  </w:style>
  <w:style w:type="paragraph" w:styleId="Fuzeile">
    <w:name w:val="footer"/>
    <w:basedOn w:val="Standard"/>
    <w:link w:val="FuzeileZchn"/>
    <w:uiPriority w:val="99"/>
    <w:unhideWhenUsed/>
    <w:rsid w:val="00C908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08AC"/>
  </w:style>
  <w:style w:type="table" w:styleId="Tabellenraster">
    <w:name w:val="Table Grid"/>
    <w:basedOn w:val="NormaleTabelle"/>
    <w:uiPriority w:val="59"/>
    <w:rsid w:val="001A5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46A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08A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08AC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908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908AC"/>
  </w:style>
  <w:style w:type="paragraph" w:styleId="Fuzeile">
    <w:name w:val="footer"/>
    <w:basedOn w:val="Standard"/>
    <w:link w:val="FuzeileZchn"/>
    <w:uiPriority w:val="99"/>
    <w:unhideWhenUsed/>
    <w:rsid w:val="00C908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908AC"/>
  </w:style>
  <w:style w:type="table" w:styleId="Tabellenraster">
    <w:name w:val="Table Grid"/>
    <w:basedOn w:val="NormaleTabelle"/>
    <w:uiPriority w:val="59"/>
    <w:rsid w:val="001A50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Vorlage_Programm_Einleger_20180926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Kaufmann</dc:creator>
  <cp:lastModifiedBy>Kaufmann</cp:lastModifiedBy>
  <cp:revision>1</cp:revision>
  <cp:lastPrinted>2018-09-26T15:45:00Z</cp:lastPrinted>
  <dcterms:created xsi:type="dcterms:W3CDTF">2018-09-27T08:04:00Z</dcterms:created>
  <dcterms:modified xsi:type="dcterms:W3CDTF">2018-09-27T08:05:00Z</dcterms:modified>
</cp:coreProperties>
</file>